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ds til noter"/>
      </w:tblPr>
      <w:tblGrid>
        <w:gridCol w:w="5447"/>
        <w:gridCol w:w="3346"/>
      </w:tblGrid>
      <w:tr w:rsidR="000C2AA1" w:rsidRPr="007369FE" w:rsidTr="00D57C85">
        <w:trPr>
          <w:cantSplit/>
        </w:trPr>
        <w:tc>
          <w:tcPr>
            <w:tcW w:w="4405" w:type="dxa"/>
          </w:tcPr>
          <w:p w:rsidR="003C4EED" w:rsidRPr="007369FE" w:rsidRDefault="00B33D9E">
            <w:pPr>
              <w:pStyle w:val="Mned"/>
              <w:rPr>
                <w:rFonts w:ascii="Arial Narrow" w:hAnsi="Arial Narrow"/>
                <w:sz w:val="144"/>
              </w:rPr>
            </w:pPr>
            <w:r w:rsidRPr="007369FE">
              <w:rPr>
                <w:rFonts w:ascii="Arial Narrow" w:hAnsi="Arial Narrow"/>
                <w:sz w:val="144"/>
                <w:lang w:bidi="da-DK"/>
              </w:rPr>
              <w:t>November</w:t>
            </w:r>
          </w:p>
        </w:tc>
        <w:tc>
          <w:tcPr>
            <w:tcW w:w="4388" w:type="dxa"/>
          </w:tcPr>
          <w:p w:rsidR="003C4EED" w:rsidRPr="007369FE" w:rsidRDefault="0020369B" w:rsidP="00441D1E">
            <w:pPr>
              <w:pStyle w:val="r"/>
              <w:rPr>
                <w:rFonts w:ascii="Arial Narrow" w:hAnsi="Arial Narrow"/>
                <w:sz w:val="144"/>
              </w:rPr>
            </w:pPr>
            <w:r w:rsidRPr="007369FE">
              <w:rPr>
                <w:rFonts w:ascii="Arial Narrow" w:hAnsi="Arial Narrow"/>
                <w:sz w:val="144"/>
                <w:lang w:bidi="da-DK"/>
              </w:rPr>
              <w:t>2023</w:t>
            </w:r>
          </w:p>
        </w:tc>
      </w:tr>
    </w:tbl>
    <w:p w:rsidR="003C4EED" w:rsidRPr="007369FE" w:rsidRDefault="003C4EED">
      <w:pPr>
        <w:pStyle w:val="Ingenafstand"/>
        <w:rPr>
          <w:rFonts w:ascii="Arial Narrow" w:hAnsi="Arial Narrow"/>
        </w:rPr>
      </w:pPr>
    </w:p>
    <w:tbl>
      <w:tblPr>
        <w:tblW w:w="9527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0C2AA1" w:rsidRPr="007369FE" w:rsidTr="007369FE">
        <w:trPr>
          <w:cantSplit/>
          <w:trHeight w:hRule="exact" w:val="397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Mandag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Tirsdag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Onsdag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torsdag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Fredag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Lørdag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Søndag</w:t>
            </w:r>
          </w:p>
        </w:tc>
      </w:tr>
      <w:tr w:rsidR="000C2AA1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foroff-mned"/>
              <w:rPr>
                <w:rFonts w:ascii="Arial Narrow" w:hAnsi="Arial Narrow"/>
                <w:color w:val="624C36" w:themeColor="accent4" w:themeShade="BF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foroff-mned"/>
              <w:rPr>
                <w:rFonts w:ascii="Arial Narrow" w:hAnsi="Arial Narrow"/>
                <w:color w:val="624C36" w:themeColor="accent4" w:themeShade="BF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3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4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5</w:t>
            </w:r>
          </w:p>
        </w:tc>
      </w:tr>
      <w:tr w:rsidR="000C2AA1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</w:tr>
      <w:tr w:rsidR="000C2AA1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6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7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9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10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</w:rPr>
              <w:t>12</w:t>
            </w:r>
          </w:p>
        </w:tc>
      </w:tr>
      <w:tr w:rsidR="000C2AA1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</w:tr>
      <w:tr w:rsidR="000C2AA1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13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14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15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16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17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</w:rPr>
              <w:t>19</w:t>
            </w:r>
          </w:p>
        </w:tc>
      </w:tr>
      <w:tr w:rsidR="000C2AA1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</w:tr>
      <w:tr w:rsidR="000C2AA1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20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22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23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24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25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</w:rPr>
              <w:t>26</w:t>
            </w:r>
          </w:p>
        </w:tc>
      </w:tr>
      <w:tr w:rsidR="000C2AA1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170623" w:rsidP="00170623">
            <w:pPr>
              <w:rPr>
                <w:rFonts w:ascii="Arial Narrow" w:hAnsi="Arial Narrow"/>
                <w:sz w:val="20"/>
              </w:rPr>
            </w:pPr>
            <w:r w:rsidRPr="007369FE">
              <w:rPr>
                <w:rFonts w:ascii="Arial Narrow" w:hAnsi="Arial Narrow"/>
                <w:sz w:val="20"/>
              </w:rPr>
              <w:t>Kl. 13-17</w:t>
            </w:r>
            <w:r w:rsidRPr="007369FE">
              <w:rPr>
                <w:rFonts w:ascii="Arial Narrow" w:hAnsi="Arial Narrow"/>
                <w:sz w:val="20"/>
              </w:rPr>
              <w:br/>
            </w:r>
            <w:r w:rsidR="007369FE">
              <w:rPr>
                <w:rFonts w:ascii="Arial Narrow" w:hAnsi="Arial Narrow"/>
                <w:sz w:val="20"/>
              </w:rPr>
              <w:t xml:space="preserve">Arrangement m. </w:t>
            </w:r>
            <w:r w:rsidRPr="007369FE">
              <w:rPr>
                <w:rFonts w:ascii="Arial Narrow" w:hAnsi="Arial Narrow"/>
                <w:sz w:val="20"/>
              </w:rPr>
              <w:t xml:space="preserve">Foreningen for Rygsøjlegigt og </w:t>
            </w:r>
            <w:proofErr w:type="spellStart"/>
            <w:r w:rsidRPr="007369FE">
              <w:rPr>
                <w:rFonts w:ascii="Arial Narrow" w:hAnsi="Arial Narrow"/>
                <w:sz w:val="20"/>
              </w:rPr>
              <w:t>Morbus</w:t>
            </w:r>
            <w:proofErr w:type="spellEnd"/>
            <w:r w:rsidRPr="007369FE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7369FE">
              <w:rPr>
                <w:rFonts w:ascii="Arial Narrow" w:hAnsi="Arial Narrow"/>
                <w:sz w:val="20"/>
              </w:rPr>
              <w:t>Bechterew</w:t>
            </w:r>
            <w:proofErr w:type="spellEnd"/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</w:tr>
      <w:tr w:rsidR="000C2AA1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27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29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30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"/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foroff-mned"/>
              <w:rPr>
                <w:rFonts w:ascii="Arial Narrow" w:hAnsi="Arial Narrow"/>
                <w:color w:val="624C36" w:themeColor="accent4" w:themeShade="BF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7369FE" w:rsidRDefault="000C2AA1" w:rsidP="000C2AA1">
            <w:pPr>
              <w:pStyle w:val="Datoforoff-mned"/>
              <w:rPr>
                <w:rFonts w:ascii="Arial Narrow" w:hAnsi="Arial Narrow"/>
                <w:color w:val="624C36" w:themeColor="accent4" w:themeShade="BF"/>
              </w:rPr>
            </w:pPr>
          </w:p>
        </w:tc>
      </w:tr>
      <w:tr w:rsidR="000C2AA1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C4EED" w:rsidRPr="007369FE" w:rsidRDefault="003C4EED">
            <w:pPr>
              <w:rPr>
                <w:rFonts w:ascii="Arial Narrow" w:hAnsi="Arial Narrow"/>
              </w:rPr>
            </w:pPr>
          </w:p>
        </w:tc>
      </w:tr>
    </w:tbl>
    <w:p w:rsidR="003C4EED" w:rsidRPr="007369FE" w:rsidRDefault="003C4EED" w:rsidP="005E548C">
      <w:pPr>
        <w:pStyle w:val="Overskrift1"/>
        <w:spacing w:after="40"/>
        <w:rPr>
          <w:rFonts w:ascii="Arial Narrow" w:hAnsi="Arial Narrow"/>
        </w:rPr>
      </w:pPr>
    </w:p>
    <w:p w:rsidR="00275B0E" w:rsidRPr="007369FE" w:rsidRDefault="00275B0E">
      <w:pPr>
        <w:rPr>
          <w:rFonts w:ascii="Arial Narrow" w:hAnsi="Arial Narrow"/>
        </w:rPr>
      </w:pPr>
    </w:p>
    <w:p w:rsidR="00275B0E" w:rsidRPr="007369FE" w:rsidRDefault="00275B0E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3709"/>
        <w:tblW w:w="9527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Plads til noter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275B0E" w:rsidRPr="007369FE" w:rsidTr="007369FE">
        <w:trPr>
          <w:cantSplit/>
          <w:trHeight w:hRule="exact" w:val="397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275B0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lastRenderedPageBreak/>
              <w:t>M</w:t>
            </w:r>
            <w:r w:rsidR="00B33D9E" w:rsidRPr="007369FE">
              <w:rPr>
                <w:rFonts w:ascii="Arial Narrow" w:hAnsi="Arial Narrow"/>
                <w:sz w:val="28"/>
                <w:lang w:bidi="da-DK"/>
              </w:rPr>
              <w:t>andag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Tirsdag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Onsdag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torsdag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Fredag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Lørdag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7369FE" w:rsidRDefault="00B33D9E" w:rsidP="0053725A">
            <w:pPr>
              <w:pStyle w:val="Dag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Søndag</w:t>
            </w:r>
          </w:p>
        </w:tc>
      </w:tr>
      <w:tr w:rsidR="00275B0E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86E00" w:rsidP="0053725A">
            <w:pPr>
              <w:pStyle w:val="Datoforoff-mned"/>
              <w:rPr>
                <w:rFonts w:ascii="Arial Narrow" w:hAnsi="Arial Narrow"/>
                <w:color w:val="624C36" w:themeColor="accent4" w:themeShade="BF"/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86E00" w:rsidP="0053725A">
            <w:pPr>
              <w:pStyle w:val="Datoforoff-mned"/>
              <w:rPr>
                <w:rFonts w:ascii="Arial Narrow" w:hAnsi="Arial Narrow"/>
                <w:color w:val="624C36" w:themeColor="accent4" w:themeShade="BF"/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86E00" w:rsidP="0053725A">
            <w:pPr>
              <w:pStyle w:val="Datoforoff-mned"/>
              <w:rPr>
                <w:rFonts w:ascii="Arial Narrow" w:hAnsi="Arial Narrow"/>
                <w:color w:val="624C36" w:themeColor="accent4" w:themeShade="BF"/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86E00" w:rsidP="0053725A">
            <w:pPr>
              <w:pStyle w:val="Datoforoff-mned"/>
              <w:rPr>
                <w:rFonts w:ascii="Arial Narrow" w:hAnsi="Arial Narrow"/>
                <w:color w:val="624C36" w:themeColor="accent4" w:themeShade="BF"/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C2AA1" w:rsidP="0053725A">
            <w:pPr>
              <w:pStyle w:val="Datoforoff-mned"/>
              <w:rPr>
                <w:rFonts w:ascii="Arial Narrow" w:hAnsi="Arial Narrow"/>
                <w:color w:val="624C36" w:themeColor="accent4" w:themeShade="BF"/>
                <w:sz w:val="28"/>
              </w:rPr>
            </w:pPr>
            <w:r w:rsidRPr="007369FE">
              <w:rPr>
                <w:rFonts w:ascii="Arial Narrow" w:hAnsi="Arial Narrow"/>
                <w:color w:val="624C36" w:themeColor="accent4" w:themeShade="BF"/>
                <w:sz w:val="28"/>
              </w:rPr>
              <w:t>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3</w:t>
            </w:r>
          </w:p>
        </w:tc>
      </w:tr>
      <w:tr w:rsidR="00275B0E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</w:tr>
      <w:tr w:rsidR="00275B0E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4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5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6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7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9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10</w:t>
            </w:r>
          </w:p>
        </w:tc>
      </w:tr>
      <w:tr w:rsidR="00275B0E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</w:tr>
      <w:tr w:rsidR="00275B0E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12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13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14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15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16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17</w:t>
            </w:r>
          </w:p>
        </w:tc>
      </w:tr>
      <w:tr w:rsidR="00275B0E" w:rsidRPr="007369FE" w:rsidTr="007369FE">
        <w:trPr>
          <w:cantSplit/>
          <w:trHeight w:hRule="exact" w:val="164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</w:tr>
      <w:tr w:rsidR="00275B0E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19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20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21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22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23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24</w:t>
            </w:r>
          </w:p>
        </w:tc>
      </w:tr>
      <w:tr w:rsidR="00275B0E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</w:tr>
      <w:tr w:rsidR="00275B0E" w:rsidRPr="007369FE" w:rsidTr="007369FE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25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26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27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28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29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30</w:t>
            </w:r>
          </w:p>
        </w:tc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7369FE" w:rsidRDefault="000C2AA1" w:rsidP="0053725A">
            <w:pPr>
              <w:pStyle w:val="Dato"/>
              <w:rPr>
                <w:rFonts w:ascii="Arial Narrow" w:hAnsi="Arial Narrow"/>
                <w:sz w:val="28"/>
              </w:rPr>
            </w:pPr>
            <w:r w:rsidRPr="007369FE">
              <w:rPr>
                <w:rFonts w:ascii="Arial Narrow" w:hAnsi="Arial Narrow"/>
                <w:sz w:val="28"/>
                <w:lang w:bidi="da-DK"/>
              </w:rPr>
              <w:t>31</w:t>
            </w:r>
          </w:p>
        </w:tc>
      </w:tr>
      <w:tr w:rsidR="00275B0E" w:rsidRPr="007369FE" w:rsidTr="007369FE">
        <w:trPr>
          <w:cantSplit/>
          <w:trHeight w:hRule="exact" w:val="1701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7369FE" w:rsidRDefault="003C4EED" w:rsidP="0053725A">
            <w:pPr>
              <w:rPr>
                <w:rFonts w:ascii="Arial Narrow" w:hAnsi="Arial Narrow"/>
              </w:rPr>
            </w:pPr>
          </w:p>
        </w:tc>
      </w:tr>
    </w:tbl>
    <w:tbl>
      <w:tblPr>
        <w:tblStyle w:val="Tabel-Gitter"/>
        <w:tblpPr w:leftFromText="141" w:rightFromText="141" w:vertAnchor="text" w:horzAnchor="margin" w:tblpY="-11809"/>
        <w:tblOverlap w:val="never"/>
        <w:tblW w:w="8886" w:type="dxa"/>
        <w:tblLook w:val="04A0" w:firstRow="1" w:lastRow="0" w:firstColumn="1" w:lastColumn="0" w:noHBand="0" w:noVBand="1"/>
        <w:tblDescription w:val="Plads til noter"/>
      </w:tblPr>
      <w:tblGrid>
        <w:gridCol w:w="5663"/>
        <w:gridCol w:w="3223"/>
      </w:tblGrid>
      <w:tr w:rsidR="00275B0E" w:rsidRPr="007369FE" w:rsidTr="0053725A">
        <w:trPr>
          <w:trHeight w:val="3648"/>
        </w:trPr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:rsidR="0053725A" w:rsidRPr="007369FE" w:rsidRDefault="0053725A" w:rsidP="00275B0E">
            <w:pPr>
              <w:pStyle w:val="Dag"/>
              <w:rPr>
                <w:rFonts w:ascii="Arial Narrow" w:hAnsi="Arial Narrow"/>
                <w:sz w:val="144"/>
                <w:szCs w:val="144"/>
                <w:lang w:bidi="da-DK"/>
              </w:rPr>
            </w:pPr>
          </w:p>
          <w:p w:rsidR="00275B0E" w:rsidRPr="007369FE" w:rsidRDefault="00275B0E" w:rsidP="0053725A">
            <w:pPr>
              <w:pStyle w:val="Dag"/>
              <w:rPr>
                <w:rFonts w:ascii="Arial Narrow" w:hAnsi="Arial Narrow"/>
                <w:sz w:val="144"/>
                <w:szCs w:val="144"/>
                <w:lang w:bidi="da-DK"/>
              </w:rPr>
            </w:pPr>
            <w:r w:rsidRPr="007369FE">
              <w:rPr>
                <w:rFonts w:ascii="Arial Narrow" w:hAnsi="Arial Narrow"/>
                <w:sz w:val="144"/>
                <w:szCs w:val="144"/>
                <w:lang w:bidi="da-DK"/>
              </w:rPr>
              <w:t>Decemb</w:t>
            </w:r>
            <w:r w:rsidR="0053725A" w:rsidRPr="007369FE">
              <w:rPr>
                <w:rFonts w:ascii="Arial Narrow" w:hAnsi="Arial Narrow"/>
                <w:sz w:val="144"/>
                <w:szCs w:val="144"/>
                <w:lang w:bidi="da-DK"/>
              </w:rPr>
              <w:t>e</w:t>
            </w:r>
            <w:r w:rsidRPr="007369FE">
              <w:rPr>
                <w:rFonts w:ascii="Arial Narrow" w:hAnsi="Arial Narrow"/>
                <w:sz w:val="144"/>
                <w:szCs w:val="144"/>
                <w:lang w:bidi="da-DK"/>
              </w:rPr>
              <w:t xml:space="preserve">r 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53725A" w:rsidRPr="007369FE" w:rsidRDefault="0053725A" w:rsidP="0053725A">
            <w:pPr>
              <w:pStyle w:val="Dag"/>
              <w:jc w:val="right"/>
              <w:rPr>
                <w:rFonts w:ascii="Arial Narrow" w:hAnsi="Arial Narrow"/>
                <w:sz w:val="144"/>
                <w:szCs w:val="144"/>
                <w:lang w:bidi="da-DK"/>
              </w:rPr>
            </w:pPr>
          </w:p>
          <w:p w:rsidR="00275B0E" w:rsidRPr="007369FE" w:rsidRDefault="00275B0E" w:rsidP="0053725A">
            <w:pPr>
              <w:pStyle w:val="Dag"/>
              <w:jc w:val="right"/>
              <w:rPr>
                <w:rFonts w:ascii="Arial Narrow" w:hAnsi="Arial Narrow"/>
                <w:sz w:val="144"/>
                <w:szCs w:val="144"/>
                <w:lang w:bidi="da-DK"/>
              </w:rPr>
            </w:pPr>
            <w:r w:rsidRPr="007369FE">
              <w:rPr>
                <w:rFonts w:ascii="Arial Narrow" w:hAnsi="Arial Narrow"/>
                <w:sz w:val="144"/>
                <w:szCs w:val="144"/>
                <w:lang w:bidi="da-DK"/>
              </w:rPr>
              <w:t>2023</w:t>
            </w:r>
          </w:p>
        </w:tc>
      </w:tr>
    </w:tbl>
    <w:p w:rsidR="003C4EED" w:rsidRPr="007369FE" w:rsidRDefault="003C4EED" w:rsidP="00F03DE4">
      <w:pPr>
        <w:pStyle w:val="Ingenafstand"/>
        <w:rPr>
          <w:rFonts w:ascii="Arial Narrow" w:hAnsi="Arial Narrow"/>
        </w:rPr>
      </w:pPr>
      <w:bookmarkStart w:id="0" w:name="_GoBack"/>
      <w:bookmarkEnd w:id="0"/>
    </w:p>
    <w:sectPr w:rsidR="003C4EED" w:rsidRPr="007369FE" w:rsidSect="005E548C">
      <w:headerReference w:type="default" r:id="rId7"/>
      <w:pgSz w:w="11906" w:h="16838" w:code="9"/>
      <w:pgMar w:top="1588" w:right="1899" w:bottom="1134" w:left="1247" w:header="1191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644" w:rsidRDefault="00483644">
      <w:pPr>
        <w:spacing w:after="0"/>
      </w:pPr>
      <w:r>
        <w:separator/>
      </w:r>
    </w:p>
  </w:endnote>
  <w:endnote w:type="continuationSeparator" w:id="0">
    <w:p w:rsidR="00483644" w:rsidRDefault="004836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644" w:rsidRDefault="00483644">
      <w:pPr>
        <w:spacing w:after="0"/>
      </w:pPr>
      <w:r>
        <w:separator/>
      </w:r>
    </w:p>
  </w:footnote>
  <w:footnote w:type="continuationSeparator" w:id="0">
    <w:p w:rsidR="00483644" w:rsidRDefault="004836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644" w:rsidRDefault="00483644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uppe 37" title="Baggrunds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855286"/>
                          <a:ext cx="7033896" cy="9138287"/>
                          <a:chOff x="394919" y="855286"/>
                          <a:chExt cx="7033896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7066218"/>
                            <a:ext cx="816607" cy="2699385"/>
                            <a:chOff x="394919" y="7066272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Kombinationstegning 16"/>
                          <wps:cNvSpPr>
                            <a:spLocks/>
                          </wps:cNvSpPr>
                          <wps:spPr bwMode="auto">
                            <a:xfrm>
                              <a:off x="571871" y="8475944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Kombinationstegning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7066272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Kombinationstegning 18"/>
                          <wps:cNvSpPr>
                            <a:spLocks/>
                          </wps:cNvSpPr>
                          <wps:spPr bwMode="auto">
                            <a:xfrm>
                              <a:off x="710222" y="8930029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Kombinationstegning 19"/>
                          <wps:cNvSpPr>
                            <a:spLocks/>
                          </wps:cNvSpPr>
                          <wps:spPr bwMode="auto">
                            <a:xfrm>
                              <a:off x="394919" y="9121430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666690" y="855286"/>
                            <a:ext cx="1762125" cy="9138287"/>
                            <a:chOff x="5671430" y="821923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Kombinationstegning 6"/>
                          <wps:cNvSpPr>
                            <a:spLocks/>
                          </wps:cNvSpPr>
                          <wps:spPr bwMode="auto">
                            <a:xfrm>
                              <a:off x="6605346" y="7291820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Kombinationstegning 7"/>
                          <wps:cNvSpPr>
                            <a:spLocks/>
                          </wps:cNvSpPr>
                          <wps:spPr bwMode="auto">
                            <a:xfrm>
                              <a:off x="6519392" y="821923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Kombinationstegning 8"/>
                          <wps:cNvSpPr>
                            <a:spLocks/>
                          </wps:cNvSpPr>
                          <wps:spPr bwMode="auto">
                            <a:xfrm flipH="1">
                              <a:off x="6061571" y="8275434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Kombinationstegning 9"/>
                          <wps:cNvSpPr>
                            <a:spLocks/>
                          </wps:cNvSpPr>
                          <wps:spPr bwMode="auto">
                            <a:xfrm>
                              <a:off x="6180450" y="7957179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Kombinationstegning 10"/>
                          <wps:cNvSpPr>
                            <a:spLocks/>
                          </wps:cNvSpPr>
                          <wps:spPr bwMode="auto">
                            <a:xfrm>
                              <a:off x="6706743" y="6696395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Kombinationstegning 11"/>
                          <wps:cNvSpPr>
                            <a:spLocks/>
                          </wps:cNvSpPr>
                          <wps:spPr bwMode="auto">
                            <a:xfrm>
                              <a:off x="6564264" y="5461320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Kombinationstegning 12"/>
                          <wps:cNvSpPr>
                            <a:spLocks/>
                          </wps:cNvSpPr>
                          <wps:spPr bwMode="auto">
                            <a:xfrm>
                              <a:off x="6248786" y="8122188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Kombinationstegning 13"/>
                          <wps:cNvSpPr>
                            <a:spLocks/>
                          </wps:cNvSpPr>
                          <wps:spPr bwMode="auto">
                            <a:xfrm>
                              <a:off x="5671430" y="7591471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Kombinationstegning 14"/>
                          <wps:cNvSpPr>
                            <a:spLocks/>
                          </wps:cNvSpPr>
                          <wps:spPr bwMode="auto">
                            <a:xfrm flipH="1">
                              <a:off x="6254862" y="7610795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Kombinationstegning 15"/>
                          <wps:cNvSpPr>
                            <a:spLocks/>
                          </wps:cNvSpPr>
                          <wps:spPr bwMode="auto">
                            <a:xfrm rot="246597">
                              <a:off x="6609948" y="7741379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80546B1" id="Gruppe 37" o:spid="_x0000_s1026" alt="Titel: Baggrunds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E3xhvNsKYpcDxQFIrGiSIS4td/Iq+ZakeoW&#10;9oYN55mjSHUrCkTiNZme2zIId5vwgWzkVVuKAuruhpkN55miAELYfjacZ44i1wNRYmMjr5qjyPVA&#10;+KM2nGfLLCBAiJoLk+wxbsQcRSIURWpV6QLuNkWRWnVjkQhFkVp1FIlQFFD3Tz/y2nC3CVPfhvNs&#10;KQqoe7552j4KzrMpfdpDEhDCYLnhPFOtAEI4UTecZ2q4gRCW3Q3nmZIeEIoiteooEqEoqG6xyaFX&#10;rZe8nveYWKPEJgeIw1C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gi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8552;width:70339;height:91383" coordorigin="3949,8552" coordsize="70338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70662;width:8166;height:26994" coordorigin="3949,70662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Kombinationstegning 16" o:spid="_x0000_s1030" style="position:absolute;left:5718;top:84759;width:4557;height:12902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Kombinationstegning 17" o:spid="_x0000_s1031" style="position:absolute;left:4937;top:70662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Kombinationstegning 18" o:spid="_x0000_s1032" style="position:absolute;left:7102;top:89300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Kombinationstegning 19" o:spid="_x0000_s1033" style="position:absolute;left:3949;top:91214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6666;top:8552;width:17622;height:91383" coordorigin="56714,8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Kombinationstegning 6" o:spid="_x0000_s1035" style="position:absolute;left:66053;top:72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Kombinationstegning 7" o:spid="_x0000_s1036" style="position:absolute;left:65193;top:8219;width:7389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Kombinationstegning 8" o:spid="_x0000_s1037" style="position:absolute;left:60615;top:82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Kombinationstegning 9" o:spid="_x0000_s1038" style="position:absolute;left:61804;top:79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Kombinationstegning 10" o:spid="_x0000_s1039" style="position:absolute;left:67067;top:66963;width:5074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Kombinationstegning 11" o:spid="_x0000_s1040" style="position:absolute;left:65642;top:54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Kombinationstegning 12" o:spid="_x0000_s1041" style="position:absolute;left:62487;top:81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Kombinationstegning 13" o:spid="_x0000_s1042" style="position:absolute;left:56714;top:75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Kombinationstegning 14" o:spid="_x0000_s1043" style="position:absolute;left:62548;top:76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Kombinationstegning 15" o:spid="_x0000_s1044" style="position:absolute;left:66099;top:77413;width:5043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44"/>
    <w:rsid w:val="00007A16"/>
    <w:rsid w:val="00021FCE"/>
    <w:rsid w:val="00022C79"/>
    <w:rsid w:val="00033DC7"/>
    <w:rsid w:val="0003440D"/>
    <w:rsid w:val="00086E00"/>
    <w:rsid w:val="000C2AA1"/>
    <w:rsid w:val="00170623"/>
    <w:rsid w:val="00173E5E"/>
    <w:rsid w:val="0020369B"/>
    <w:rsid w:val="00225F07"/>
    <w:rsid w:val="00256BB6"/>
    <w:rsid w:val="00275B0E"/>
    <w:rsid w:val="002D3560"/>
    <w:rsid w:val="002D610B"/>
    <w:rsid w:val="0033522F"/>
    <w:rsid w:val="003A51B6"/>
    <w:rsid w:val="003B5AE2"/>
    <w:rsid w:val="003C4EED"/>
    <w:rsid w:val="003F3876"/>
    <w:rsid w:val="00441D1E"/>
    <w:rsid w:val="004528FA"/>
    <w:rsid w:val="00483644"/>
    <w:rsid w:val="004A6F2E"/>
    <w:rsid w:val="00535BE7"/>
    <w:rsid w:val="0053725A"/>
    <w:rsid w:val="005E548C"/>
    <w:rsid w:val="005F5BC2"/>
    <w:rsid w:val="00604913"/>
    <w:rsid w:val="006477D6"/>
    <w:rsid w:val="00673146"/>
    <w:rsid w:val="00690B17"/>
    <w:rsid w:val="00725EDC"/>
    <w:rsid w:val="007369FE"/>
    <w:rsid w:val="00777297"/>
    <w:rsid w:val="007A6FC1"/>
    <w:rsid w:val="007F4C42"/>
    <w:rsid w:val="007F4DD5"/>
    <w:rsid w:val="00841525"/>
    <w:rsid w:val="00872AB6"/>
    <w:rsid w:val="00873793"/>
    <w:rsid w:val="00A04496"/>
    <w:rsid w:val="00A3665A"/>
    <w:rsid w:val="00B33D9E"/>
    <w:rsid w:val="00BD447D"/>
    <w:rsid w:val="00BD4D1A"/>
    <w:rsid w:val="00BD7DF4"/>
    <w:rsid w:val="00C61ECC"/>
    <w:rsid w:val="00CC2E22"/>
    <w:rsid w:val="00D57C85"/>
    <w:rsid w:val="00DC6469"/>
    <w:rsid w:val="00E74560"/>
    <w:rsid w:val="00EE440A"/>
    <w:rsid w:val="00F03555"/>
    <w:rsid w:val="00F03DE4"/>
    <w:rsid w:val="00F223FD"/>
    <w:rsid w:val="00F2301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326B0D"/>
  <w15:chartTrackingRefBased/>
  <w15:docId w15:val="{53E52EBA-EA5B-4DD6-97CE-2154B08F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a-D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AE2"/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typeiafsnit"/>
    <w:link w:val="Dato"/>
    <w:uiPriority w:val="6"/>
    <w:rPr>
      <w:sz w:val="22"/>
      <w:szCs w:val="22"/>
    </w:rPr>
  </w:style>
  <w:style w:type="paragraph" w:customStyle="1" w:styleId="Datoforoff-mned">
    <w:name w:val="Dato for off-måned"/>
    <w:basedOn w:val="Dato"/>
    <w:uiPriority w:val="5"/>
    <w:qFormat/>
    <w:rPr>
      <w:color w:val="BEA388" w:themeColor="accent4" w:themeTint="99"/>
    </w:rPr>
  </w:style>
  <w:style w:type="paragraph" w:styleId="Ingenafstand">
    <w:name w:val="No Spacing"/>
    <w:uiPriority w:val="3"/>
    <w:qFormat/>
    <w:pPr>
      <w:spacing w:after="0"/>
    </w:pPr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223FD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223FD"/>
  </w:style>
  <w:style w:type="paragraph" w:styleId="Sidefod">
    <w:name w:val="footer"/>
    <w:basedOn w:val="Normal"/>
    <w:link w:val="SidefodTegn"/>
    <w:uiPriority w:val="99"/>
    <w:unhideWhenUsed/>
    <w:rsid w:val="00F223FD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223FD"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gakr\AppData\Roaming\Microsoft\Skabeloner\12-m&#229;nedskalender%20med%20kolibri%20(man-s&#248;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B6EA0-2414-4BC0-B93E-7D901832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12-månedskalender med kolibri (man-søn)</Template>
  <TotalTime>138</TotalTime>
  <Pages>2</Pages>
  <Words>67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Annemette Juul Bladt</dc:creator>
  <cp:keywords/>
  <dc:description/>
  <cp:lastModifiedBy>Annemette Juul Bladt</cp:lastModifiedBy>
  <cp:revision>3</cp:revision>
  <dcterms:created xsi:type="dcterms:W3CDTF">2023-11-07T10:20:00Z</dcterms:created>
  <dcterms:modified xsi:type="dcterms:W3CDTF">2023-11-07T13:01:00Z</dcterms:modified>
</cp:coreProperties>
</file>